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1D9C0"/>
  <w:body>
    <w:p w:rsidR="00BB6B45" w:rsidRPr="00BB6B45" w:rsidRDefault="00F97324" w:rsidP="002120C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://russianpoetry.ru/upload/comments/cf7081a1ff3116fe6a20148c05a242df.jpg.jpg" style="position:absolute;left:0;text-align:left;margin-left:-46.25pt;margin-top:-25.95pt;width:301.9pt;height:317.75pt;z-index:-1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">
            <v:imagedata r:id="rId8" o:title=""/>
            <w10:wrap type="square"/>
          </v:shape>
        </w:pict>
      </w:r>
      <w:r w:rsidR="002120CF" w:rsidRPr="00BB6B45">
        <w:rPr>
          <w:rFonts w:ascii="Times New Roman" w:eastAsia="Times New Roman" w:hAnsi="Times New Roman"/>
          <w:b/>
          <w:bCs/>
          <w:sz w:val="44"/>
          <w:szCs w:val="44"/>
          <w:lang w:eastAsia="ru-RU"/>
        </w:rPr>
        <w:t>«Такая разная ромашка»</w:t>
      </w:r>
    </w:p>
    <w:p w:rsidR="00CF5B09" w:rsidRPr="00CF5B09" w:rsidRDefault="00BB6B45" w:rsidP="00EB3EA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7"/>
          <w:szCs w:val="27"/>
          <w:lang w:eastAsia="ru-RU"/>
        </w:rPr>
        <w:t xml:space="preserve">     </w:t>
      </w:r>
      <w:r w:rsidRPr="00CF5B09">
        <w:rPr>
          <w:rFonts w:ascii="Times New Roman" w:eastAsia="Times New Roman" w:hAnsi="Times New Roman"/>
          <w:bCs/>
          <w:sz w:val="27"/>
          <w:szCs w:val="27"/>
          <w:lang w:eastAsia="ru-RU"/>
        </w:rPr>
        <w:t>«</w:t>
      </w:r>
      <w:r w:rsidRPr="00EB3E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Такая разная ромашка» под таким названием </w:t>
      </w:r>
      <w:r w:rsidR="00CF5B09" w:rsidRPr="00EB3EA4">
        <w:rPr>
          <w:rFonts w:ascii="Times New Roman" w:eastAsia="Times New Roman" w:hAnsi="Times New Roman"/>
          <w:bCs/>
          <w:sz w:val="28"/>
          <w:szCs w:val="28"/>
          <w:lang w:eastAsia="ru-RU"/>
        </w:rPr>
        <w:t>реализовался  проект</w:t>
      </w:r>
      <w:r w:rsidR="00EB3E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EB3EA4">
        <w:rPr>
          <w:rFonts w:ascii="Times New Roman" w:eastAsia="Times New Roman" w:hAnsi="Times New Roman"/>
          <w:bCs/>
          <w:sz w:val="28"/>
          <w:szCs w:val="28"/>
          <w:lang w:eastAsia="ru-RU"/>
        </w:rPr>
        <w:t>в старшей группе «Осьминожки»</w:t>
      </w:r>
      <w:r w:rsidR="00CF5B09" w:rsidRPr="00EB3EA4">
        <w:rPr>
          <w:rFonts w:ascii="Times New Roman" w:eastAsia="Times New Roman" w:hAnsi="Times New Roman"/>
          <w:bCs/>
          <w:sz w:val="28"/>
          <w:szCs w:val="28"/>
          <w:lang w:eastAsia="ru-RU"/>
        </w:rPr>
        <w:t>. С целью: создать условия для развития у детей познавательной активности через проектную деятельность.</w:t>
      </w:r>
    </w:p>
    <w:p w:rsidR="00CF5B09" w:rsidRPr="00CF5B09" w:rsidRDefault="00CF5B09" w:rsidP="00EB3EA4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B3E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Задачи: </w:t>
      </w:r>
    </w:p>
    <w:p w:rsidR="00CF5B09" w:rsidRPr="00EB3EA4" w:rsidRDefault="00CF5B09" w:rsidP="00EB3E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B3EA4">
        <w:rPr>
          <w:rFonts w:ascii="Times New Roman" w:eastAsia="Times New Roman" w:hAnsi="Times New Roman"/>
          <w:bCs/>
          <w:sz w:val="28"/>
          <w:szCs w:val="28"/>
          <w:lang w:eastAsia="ru-RU"/>
        </w:rPr>
        <w:t>- познакомить детей с разными видами цветков ромашки;</w:t>
      </w:r>
    </w:p>
    <w:p w:rsidR="00CF5B09" w:rsidRPr="00EB3EA4" w:rsidRDefault="00CF5B09" w:rsidP="00EB3E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B3EA4">
        <w:rPr>
          <w:rFonts w:ascii="Times New Roman" w:eastAsia="Times New Roman" w:hAnsi="Times New Roman"/>
          <w:bCs/>
          <w:sz w:val="28"/>
          <w:szCs w:val="28"/>
          <w:lang w:eastAsia="ru-RU"/>
        </w:rPr>
        <w:t>-расширение кругозора, обогащение словарного запаса по данной теме.</w:t>
      </w:r>
    </w:p>
    <w:p w:rsidR="00CF5B09" w:rsidRPr="00EB3EA4" w:rsidRDefault="00CF5B09" w:rsidP="00EB3EA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B3EA4">
        <w:rPr>
          <w:rFonts w:ascii="Times New Roman" w:eastAsia="Times New Roman" w:hAnsi="Times New Roman"/>
          <w:bCs/>
          <w:sz w:val="28"/>
          <w:szCs w:val="28"/>
          <w:lang w:eastAsia="ru-RU"/>
        </w:rPr>
        <w:t>-развитие познавательных и творческих способностей детей.</w:t>
      </w:r>
    </w:p>
    <w:p w:rsidR="00BB6B45" w:rsidRPr="00BB6B45" w:rsidRDefault="00BB6B45" w:rsidP="00EB3EA4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6B45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>В рамках реализации данного проекта в группе проводились различные мероприятия. В июне вместе</w:t>
      </w:r>
      <w:r w:rsidRPr="00BB6B45">
        <w:rPr>
          <w:rFonts w:ascii="Times New Roman" w:hAnsi="Times New Roman"/>
          <w:sz w:val="28"/>
          <w:szCs w:val="28"/>
          <w:lang w:eastAsia="ru-RU"/>
        </w:rPr>
        <w:t xml:space="preserve"> мы вместе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Pr="00BB6B45">
        <w:rPr>
          <w:rFonts w:ascii="Times New Roman" w:hAnsi="Times New Roman"/>
          <w:sz w:val="28"/>
          <w:szCs w:val="28"/>
          <w:lang w:eastAsia="ru-RU"/>
        </w:rPr>
        <w:t xml:space="preserve">детьми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посадили у себя на участке садовую ромашку. Организовали наблюдение за строением ромашки, поливали, рыхлили землю вокруг цветка, </w:t>
      </w:r>
      <w:r w:rsidR="00C50A47" w:rsidRPr="00BB6B45">
        <w:rPr>
          <w:rFonts w:ascii="Times New Roman" w:hAnsi="Times New Roman"/>
          <w:sz w:val="28"/>
          <w:szCs w:val="28"/>
          <w:lang w:eastAsia="ru-RU"/>
        </w:rPr>
        <w:t>наблюдали,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 как она будет себя «чувствовать» после пересадки. </w:t>
      </w:r>
    </w:p>
    <w:p w:rsidR="00AF2508" w:rsidRDefault="00BB6B45" w:rsidP="00EB3EA4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>Так же были проведены цикл бесед о ромашке; «Красавица ромашка выросла в саду», «Ромашка - доктор», «Я ромашку не сорву, я ромашку сберегу».</w:t>
      </w:r>
      <w:r w:rsidR="00EB3E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>В рамках реализации проекта было организовано ознакомление с художественной литературой о ромашке</w:t>
      </w:r>
      <w:r w:rsidR="009B7D83" w:rsidRPr="00BB6B45">
        <w:rPr>
          <w:rFonts w:ascii="Times New Roman" w:hAnsi="Times New Roman"/>
          <w:sz w:val="28"/>
          <w:szCs w:val="28"/>
          <w:lang w:eastAsia="ru-RU"/>
        </w:rPr>
        <w:t>: дети слушали рассказы</w:t>
      </w:r>
      <w:r w:rsidR="00EB3EA4" w:rsidRPr="00EB3EA4">
        <w:rPr>
          <w:rFonts w:ascii="Times New Roman" w:hAnsi="Times New Roman"/>
          <w:sz w:val="28"/>
          <w:szCs w:val="28"/>
          <w:lang w:eastAsia="ru-RU"/>
        </w:rPr>
        <w:t xml:space="preserve"> В. П. Катаев «Цветик – семицветик»</w:t>
      </w:r>
      <w:r w:rsidR="00EB3EA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EB3EA4" w:rsidRPr="00EB3EA4">
        <w:rPr>
          <w:rFonts w:ascii="Times New Roman" w:hAnsi="Times New Roman"/>
          <w:sz w:val="28"/>
          <w:szCs w:val="28"/>
          <w:lang w:eastAsia="ru-RU"/>
        </w:rPr>
        <w:t>«Жила-была ромашка», отрыв</w:t>
      </w:r>
      <w:r w:rsidR="00EB3EA4">
        <w:rPr>
          <w:rFonts w:ascii="Times New Roman" w:hAnsi="Times New Roman"/>
          <w:sz w:val="28"/>
          <w:szCs w:val="28"/>
          <w:lang w:eastAsia="ru-RU"/>
        </w:rPr>
        <w:t xml:space="preserve">ок </w:t>
      </w:r>
      <w:r w:rsidR="00EB3EA4" w:rsidRPr="00EB3EA4">
        <w:rPr>
          <w:rFonts w:ascii="Times New Roman" w:hAnsi="Times New Roman"/>
          <w:sz w:val="28"/>
          <w:szCs w:val="28"/>
          <w:lang w:eastAsia="ru-RU"/>
        </w:rPr>
        <w:t xml:space="preserve"> из рассказа А. Стрижева «Огород на опушке»</w:t>
      </w:r>
      <w:r w:rsidR="00AF250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9B7D83" w:rsidRPr="00BB6B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F2508">
        <w:rPr>
          <w:rFonts w:ascii="Times New Roman" w:hAnsi="Times New Roman"/>
          <w:sz w:val="28"/>
          <w:szCs w:val="28"/>
          <w:lang w:eastAsia="ru-RU"/>
        </w:rPr>
        <w:t>Такие с</w:t>
      </w:r>
      <w:r w:rsidR="00AF2508" w:rsidRPr="00EB3EA4">
        <w:rPr>
          <w:rFonts w:ascii="Times New Roman" w:hAnsi="Times New Roman"/>
          <w:sz w:val="28"/>
          <w:szCs w:val="28"/>
          <w:lang w:eastAsia="ru-RU"/>
        </w:rPr>
        <w:t>казки</w:t>
      </w:r>
      <w:r w:rsidR="00AF250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AF2508" w:rsidRPr="00EB3EA4">
        <w:rPr>
          <w:rFonts w:ascii="Times New Roman" w:hAnsi="Times New Roman"/>
          <w:sz w:val="28"/>
          <w:szCs w:val="28"/>
          <w:lang w:eastAsia="ru-RU"/>
        </w:rPr>
        <w:t>«Сказка о необычной ромашке»,</w:t>
      </w:r>
      <w:r w:rsidR="00AF2508" w:rsidRPr="00EB3EA4">
        <w:t xml:space="preserve"> </w:t>
      </w:r>
      <w:r w:rsidR="00AF2508">
        <w:rPr>
          <w:rFonts w:ascii="Times New Roman" w:hAnsi="Times New Roman"/>
          <w:sz w:val="28"/>
          <w:szCs w:val="28"/>
          <w:lang w:eastAsia="ru-RU"/>
        </w:rPr>
        <w:t>р</w:t>
      </w:r>
      <w:r w:rsidR="00AF2508" w:rsidRPr="00EB3EA4">
        <w:rPr>
          <w:rFonts w:ascii="Times New Roman" w:hAnsi="Times New Roman"/>
          <w:sz w:val="28"/>
          <w:szCs w:val="28"/>
          <w:lang w:eastAsia="ru-RU"/>
        </w:rPr>
        <w:t>умынская сказка «Ромашка» - бел</w:t>
      </w:r>
      <w:r w:rsidR="00AF2508">
        <w:rPr>
          <w:rFonts w:ascii="Times New Roman" w:hAnsi="Times New Roman"/>
          <w:sz w:val="28"/>
          <w:szCs w:val="28"/>
          <w:lang w:eastAsia="ru-RU"/>
        </w:rPr>
        <w:t xml:space="preserve">ый цветочек, золотая серединка, </w:t>
      </w:r>
      <w:r w:rsidR="00AF2508" w:rsidRPr="00EB3EA4">
        <w:rPr>
          <w:rFonts w:ascii="Times New Roman" w:hAnsi="Times New Roman"/>
          <w:sz w:val="28"/>
          <w:szCs w:val="28"/>
          <w:lang w:eastAsia="ru-RU"/>
        </w:rPr>
        <w:t xml:space="preserve">Синявский П. А. «Сказка </w:t>
      </w:r>
      <w:proofErr w:type="gramStart"/>
      <w:r w:rsidR="00AF2508" w:rsidRPr="00EB3EA4">
        <w:rPr>
          <w:rFonts w:ascii="Times New Roman" w:hAnsi="Times New Roman"/>
          <w:sz w:val="28"/>
          <w:szCs w:val="28"/>
          <w:lang w:eastAsia="ru-RU"/>
        </w:rPr>
        <w:t>про</w:t>
      </w:r>
      <w:proofErr w:type="gramEnd"/>
      <w:r w:rsidR="00AF2508" w:rsidRPr="00EB3EA4">
        <w:rPr>
          <w:rFonts w:ascii="Times New Roman" w:hAnsi="Times New Roman"/>
          <w:sz w:val="28"/>
          <w:szCs w:val="28"/>
          <w:lang w:eastAsia="ru-RU"/>
        </w:rPr>
        <w:t xml:space="preserve"> лекарственные растения»</w:t>
      </w:r>
      <w:r w:rsidR="00AF250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9B7D83" w:rsidRPr="00BB6B45">
        <w:rPr>
          <w:rFonts w:ascii="Times New Roman" w:hAnsi="Times New Roman"/>
          <w:sz w:val="28"/>
          <w:szCs w:val="28"/>
          <w:lang w:eastAsia="ru-RU"/>
        </w:rPr>
        <w:t>стихи про ромашку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>, отгадывали загадки</w:t>
      </w:r>
      <w:r w:rsidR="00AF2508">
        <w:rPr>
          <w:rFonts w:ascii="Times New Roman" w:hAnsi="Times New Roman"/>
          <w:sz w:val="28"/>
          <w:szCs w:val="28"/>
          <w:lang w:eastAsia="ru-RU"/>
        </w:rPr>
        <w:t>.</w:t>
      </w:r>
    </w:p>
    <w:p w:rsidR="00BB6B45" w:rsidRPr="00BB6B45" w:rsidRDefault="00EB3EA4" w:rsidP="00EB3EA4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Участвуя в проектной </w:t>
      </w:r>
      <w:r w:rsidRPr="00BB6B45">
        <w:rPr>
          <w:rFonts w:ascii="Times New Roman" w:hAnsi="Times New Roman"/>
          <w:sz w:val="28"/>
          <w:szCs w:val="28"/>
          <w:lang w:eastAsia="ru-RU"/>
        </w:rPr>
        <w:t>деятельности,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B6B45" w:rsidRPr="00BB6B45">
        <w:rPr>
          <w:rFonts w:ascii="Times New Roman" w:hAnsi="Times New Roman"/>
          <w:sz w:val="28"/>
          <w:szCs w:val="28"/>
          <w:lang w:eastAsia="ru-RU"/>
        </w:rPr>
        <w:t xml:space="preserve">дети совместно с воспитателем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>провели опытно-экспериментальную деятельн</w:t>
      </w:r>
      <w:r>
        <w:rPr>
          <w:rFonts w:ascii="Times New Roman" w:hAnsi="Times New Roman"/>
          <w:sz w:val="28"/>
          <w:szCs w:val="28"/>
          <w:lang w:eastAsia="ru-RU"/>
        </w:rPr>
        <w:t>ость: рассматривание сердцевины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 цветка через лупу; в связи с этим дети сделали вывод,</w:t>
      </w:r>
      <w:r w:rsidR="009B7D83" w:rsidRPr="00BB6B4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что желтая сердцевина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 ромашки состоит из маленьких цветочков, которые впоследствии превращ</w:t>
      </w:r>
      <w:r>
        <w:rPr>
          <w:rFonts w:ascii="Times New Roman" w:hAnsi="Times New Roman"/>
          <w:sz w:val="28"/>
          <w:szCs w:val="28"/>
          <w:lang w:eastAsia="ru-RU"/>
        </w:rPr>
        <w:t>аются в семена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BB6B45" w:rsidRPr="00BB6B45">
        <w:rPr>
          <w:rFonts w:ascii="Times New Roman" w:hAnsi="Times New Roman"/>
          <w:sz w:val="28"/>
          <w:szCs w:val="28"/>
          <w:lang w:eastAsia="ru-RU"/>
        </w:rPr>
        <w:t>В ходе реализации мини-проекта дошкольники играли в дидактические и малоподвижные игры: «Собери ромашку»,</w:t>
      </w:r>
      <w:r w:rsidRPr="00EB3EA4">
        <w:t xml:space="preserve"> </w:t>
      </w:r>
      <w:r w:rsidRPr="00EB3EA4">
        <w:rPr>
          <w:rFonts w:ascii="Times New Roman" w:hAnsi="Times New Roman"/>
          <w:sz w:val="28"/>
          <w:szCs w:val="28"/>
          <w:lang w:eastAsia="ru-RU"/>
        </w:rPr>
        <w:t>«Угадай цветок по описанию»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BB6B45" w:rsidRPr="00BB6B45">
        <w:rPr>
          <w:rFonts w:ascii="Times New Roman" w:hAnsi="Times New Roman"/>
          <w:sz w:val="28"/>
          <w:szCs w:val="28"/>
          <w:lang w:eastAsia="ru-RU"/>
        </w:rPr>
        <w:t xml:space="preserve"> «Сосчитай ромашек на лугу», подвижную игру «Раз</w:t>
      </w:r>
      <w:r w:rsidR="00BB6B45">
        <w:rPr>
          <w:rFonts w:ascii="Times New Roman" w:hAnsi="Times New Roman"/>
          <w:sz w:val="28"/>
          <w:szCs w:val="28"/>
          <w:lang w:eastAsia="ru-RU"/>
        </w:rPr>
        <w:t>, два</w:t>
      </w:r>
      <w:r w:rsidR="00BB6B45" w:rsidRPr="00BB6B45">
        <w:rPr>
          <w:rFonts w:ascii="Times New Roman" w:hAnsi="Times New Roman"/>
          <w:sz w:val="28"/>
          <w:szCs w:val="28"/>
          <w:lang w:eastAsia="ru-RU"/>
        </w:rPr>
        <w:t>, три к ромашке беги».</w:t>
      </w:r>
    </w:p>
    <w:p w:rsidR="00BB6B45" w:rsidRPr="00BB6B45" w:rsidRDefault="00BB6B45" w:rsidP="00EB3EA4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proofErr w:type="gramStart"/>
      <w:r w:rsidR="00D63DCC">
        <w:rPr>
          <w:rFonts w:ascii="Times New Roman" w:hAnsi="Times New Roman"/>
          <w:sz w:val="28"/>
          <w:szCs w:val="28"/>
          <w:lang w:eastAsia="ru-RU"/>
        </w:rPr>
        <w:t xml:space="preserve">Воспитателем </w:t>
      </w:r>
      <w:r w:rsidRPr="00BB6B45">
        <w:rPr>
          <w:rFonts w:ascii="Times New Roman" w:hAnsi="Times New Roman"/>
          <w:sz w:val="28"/>
          <w:szCs w:val="28"/>
          <w:lang w:eastAsia="ru-RU"/>
        </w:rPr>
        <w:t xml:space="preserve">была подготовлена презентация на тему проекта «Такая разная ромашка», благодаря которой дети получили очень много интересной информации о данной цветке,  узнали, что ромашка </w:t>
      </w:r>
      <w:r>
        <w:rPr>
          <w:rFonts w:ascii="Times New Roman" w:hAnsi="Times New Roman"/>
          <w:sz w:val="28"/>
          <w:szCs w:val="28"/>
          <w:lang w:eastAsia="ru-RU"/>
        </w:rPr>
        <w:t>-  это лекарственное растение, где ее применяют, какую пользу она приносит, как лечит</w:t>
      </w:r>
      <w:r w:rsidRPr="00BB6B45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BB6B4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Что она </w:t>
      </w:r>
      <w:r w:rsidRPr="00BB6B45">
        <w:rPr>
          <w:rFonts w:ascii="Times New Roman" w:hAnsi="Times New Roman"/>
          <w:sz w:val="28"/>
          <w:szCs w:val="28"/>
          <w:lang w:eastAsia="ru-RU"/>
        </w:rPr>
        <w:t>является символом праздника в России 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3EA4">
        <w:rPr>
          <w:rFonts w:ascii="Times New Roman" w:hAnsi="Times New Roman"/>
          <w:sz w:val="28"/>
          <w:szCs w:val="28"/>
          <w:lang w:eastAsia="ru-RU"/>
        </w:rPr>
        <w:t>«Дня семьи</w:t>
      </w:r>
      <w:r w:rsidRPr="00BB6B45">
        <w:rPr>
          <w:rFonts w:ascii="Times New Roman" w:hAnsi="Times New Roman"/>
          <w:sz w:val="28"/>
          <w:szCs w:val="28"/>
          <w:lang w:eastAsia="ru-RU"/>
        </w:rPr>
        <w:t>, любви и верности»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F5B09" w:rsidRDefault="00BB6B45" w:rsidP="00EB3EA4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Не обошлось и без творческих моментов, дети делали аппликацию ромашки, </w:t>
      </w:r>
      <w:r>
        <w:rPr>
          <w:rFonts w:ascii="Times New Roman" w:hAnsi="Times New Roman"/>
          <w:sz w:val="28"/>
          <w:szCs w:val="28"/>
          <w:lang w:eastAsia="ru-RU"/>
        </w:rPr>
        <w:t xml:space="preserve">рисовали и лепили ее. </w:t>
      </w:r>
      <w:r w:rsidRPr="00BB6B45">
        <w:rPr>
          <w:rFonts w:ascii="Times New Roman" w:hAnsi="Times New Roman"/>
          <w:sz w:val="28"/>
          <w:szCs w:val="28"/>
          <w:lang w:eastAsia="ru-RU"/>
        </w:rPr>
        <w:t>И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>тогом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 xml:space="preserve"> стала </w:t>
      </w:r>
      <w:r>
        <w:rPr>
          <w:rFonts w:ascii="Times New Roman" w:hAnsi="Times New Roman"/>
          <w:sz w:val="28"/>
          <w:szCs w:val="28"/>
          <w:lang w:eastAsia="ru-RU"/>
        </w:rPr>
        <w:t xml:space="preserve">выставка творческих работ изготовленных совместно с родителями </w:t>
      </w:r>
      <w:r w:rsidR="00CF5B09" w:rsidRPr="00BB6B45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Такая разная ромашка»</w:t>
      </w:r>
      <w:r w:rsidR="002120CF">
        <w:rPr>
          <w:rFonts w:ascii="Times New Roman" w:hAnsi="Times New Roman"/>
          <w:sz w:val="28"/>
          <w:szCs w:val="28"/>
          <w:lang w:eastAsia="ru-RU"/>
        </w:rPr>
        <w:t>» и творческие рассказы детей.</w:t>
      </w:r>
    </w:p>
    <w:p w:rsidR="002120CF" w:rsidRPr="00F97324" w:rsidRDefault="002120CF" w:rsidP="00EB3EA4">
      <w:pPr>
        <w:pStyle w:val="a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04F0B" w:rsidRDefault="0045240A" w:rsidP="009F6130">
      <w:pPr>
        <w:pStyle w:val="a4"/>
        <w:jc w:val="center"/>
        <w:rPr>
          <w:rFonts w:ascii="Times New Roman" w:hAnsi="Times New Roman"/>
          <w:sz w:val="28"/>
          <w:szCs w:val="28"/>
          <w:lang w:val="en-US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5" type="#_x0000_t75" style="width:399.75pt;height:194.25pt;visibility:visible">
            <v:imagedata r:id="rId9" o:title="2018-10-01 13-25-13"/>
          </v:shape>
        </w:pict>
      </w:r>
    </w:p>
    <w:p w:rsidR="002120CF" w:rsidRDefault="002120CF" w:rsidP="00EB3EA4">
      <w:pPr>
        <w:pStyle w:val="a4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6130" w:rsidRDefault="00F97324" w:rsidP="009F6130">
      <w:pPr>
        <w:pStyle w:val="a4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6" type="#_x0000_t75" style="width:210pt;height:237.75pt;visibility:visible">
            <v:imagedata r:id="rId10" o:title="2018-10-11 09-10-05"/>
          </v:shape>
        </w:pict>
      </w:r>
      <w:r w:rsidR="009F6130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 </w:t>
      </w: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27" type="#_x0000_t75" style="width:205.5pt;height:237.75pt;visibility:visible">
            <v:imagedata r:id="rId11" o:title="2018-10-11 09-10-46" cropleft="-253f"/>
          </v:shape>
        </w:pict>
      </w:r>
    </w:p>
    <w:p w:rsidR="007F3745" w:rsidRDefault="007F3745" w:rsidP="009F6130">
      <w:pPr>
        <w:pStyle w:val="a4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F3745" w:rsidRDefault="00F97324" w:rsidP="009F6130">
      <w:pPr>
        <w:pStyle w:val="a4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4" o:spid="_x0000_i1028" type="#_x0000_t75" style="width:285pt;height:210.75pt;flip:y;visibility:visible">
            <v:imagedata r:id="rId12" o:title="2018-10-11 11-31-25"/>
          </v:shape>
        </w:pict>
      </w:r>
    </w:p>
    <w:p w:rsidR="009F6130" w:rsidRDefault="00F97324" w:rsidP="009F6130">
      <w:pPr>
        <w:pStyle w:val="a4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9" o:spid="_x0000_i1029" type="#_x0000_t75" style="width:204pt;height:261pt;visibility:visible">
            <v:imagedata r:id="rId13" o:title="2018-10-11 09-11-21"/>
          </v:shape>
        </w:pict>
      </w:r>
      <w:r w:rsidR="009F6130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</w:t>
      </w: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0" type="#_x0000_t75" style="width:215.25pt;height:258pt;visibility:visible">
            <v:imagedata r:id="rId14" o:title="2018-10-11 09-11-44"/>
          </v:shape>
        </w:pict>
      </w:r>
    </w:p>
    <w:p w:rsidR="009F6130" w:rsidRDefault="009F6130" w:rsidP="009F6130">
      <w:pPr>
        <w:pStyle w:val="a4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9F6130" w:rsidRDefault="00F97324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style="width:213pt;height:261.75pt;visibility:visible">
            <v:imagedata r:id="rId15" o:title="2018-10-11 09-13-05"/>
          </v:shape>
        </w:pict>
      </w:r>
      <w:r w:rsidR="009F6130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</w:t>
      </w: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2" type="#_x0000_t75" style="width:3in;height:261.75pt;visibility:visible">
            <v:imagedata r:id="rId16" o:title="2018-10-11 09-13-47"/>
          </v:shape>
        </w:pict>
      </w:r>
    </w:p>
    <w:p w:rsidR="007F3745" w:rsidRDefault="007F3745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F3745" w:rsidRPr="0045240A" w:rsidRDefault="0045240A" w:rsidP="0045240A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33" type="#_x0000_t75" style="width:243.75pt;height:177pt;visibility:visible">
            <v:imagedata r:id="rId17" o:title=""/>
          </v:shape>
        </w:pict>
      </w:r>
    </w:p>
    <w:p w:rsidR="002120CF" w:rsidRDefault="0045240A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" o:spid="_x0000_i1034" type="#_x0000_t75" style="width:226.5pt;height:235.5pt;visibility:visible">
            <v:imagedata r:id="rId18" o:title="2018-10-11 09-14-30"/>
          </v:shape>
        </w:pict>
      </w:r>
      <w:r w:rsidR="009F6130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</w:t>
      </w: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5" type="#_x0000_t75" style="width:204.75pt;height:234.75pt;visibility:visible">
            <v:imagedata r:id="rId19" o:title="2018-10-11 09-09-48"/>
          </v:shape>
        </w:pict>
      </w:r>
    </w:p>
    <w:p w:rsidR="007F3745" w:rsidRDefault="007F3745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F3745" w:rsidRDefault="0045240A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36" type="#_x0000_t75" style="width:201.75pt;height:242.25pt;visibility:visible">
            <v:imagedata r:id="rId20" o:title="2018-10-11 09-15-24"/>
          </v:shape>
        </w:pict>
      </w:r>
      <w:r w:rsidR="007F3745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 </w:t>
      </w: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37" type="#_x0000_t75" style="width:198pt;height:242.25pt;visibility:visible">
            <v:imagedata r:id="rId21" o:title="2018-10-11 11-30-10"/>
          </v:shape>
        </w:pict>
      </w:r>
    </w:p>
    <w:p w:rsidR="007F3745" w:rsidRDefault="007F3745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9F6130" w:rsidRDefault="00F97324" w:rsidP="007F3745">
      <w:pPr>
        <w:pStyle w:val="a4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38" type="#_x0000_t75" style="width:297pt;height:189pt;visibility:visible">
            <v:imagedata r:id="rId22" o:title="2018-10-11 09-15-35"/>
          </v:shape>
        </w:pict>
      </w:r>
    </w:p>
    <w:p w:rsidR="009F6130" w:rsidRDefault="009F6130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9F6130" w:rsidRDefault="009F6130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</w:t>
      </w:r>
    </w:p>
    <w:p w:rsidR="009F6130" w:rsidRDefault="0045240A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F973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5" o:spid="_x0000_i1039" type="#_x0000_t75" style="width:191.25pt;height:224.25pt;visibility:visible">
            <v:imagedata r:id="rId23" o:title="2018-10-11 11-29-33"/>
          </v:shape>
        </w:pict>
      </w:r>
      <w:r w:rsidR="007F3745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</w:t>
      </w:r>
      <w:r w:rsidR="00001B09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</w:t>
      </w:r>
      <w:r w:rsidR="007F3745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</w:t>
      </w:r>
      <w:r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0" type="#_x0000_t75" style="width:185.25pt;height:224.25pt;visibility:visible">
            <v:imagedata r:id="rId24" o:title="2018-10-11 09-14-58"/>
          </v:shape>
        </w:pict>
      </w:r>
    </w:p>
    <w:p w:rsidR="007F3745" w:rsidRDefault="007F3745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F3745" w:rsidRDefault="007F3745" w:rsidP="007F3745">
      <w:pPr>
        <w:pStyle w:val="a4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</w:t>
      </w:r>
      <w:r w:rsidR="00F97324"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" o:spid="_x0000_i1041" type="#_x0000_t75" style="width:194.25pt;height:234pt;visibility:visible">
            <v:imagedata r:id="rId25" o:title="2018-10-11 11-32-14"/>
          </v:shape>
        </w:pic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  </w:t>
      </w:r>
      <w:r w:rsidR="00F97324"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42" type="#_x0000_t75" style="width:190.5pt;height:233.25pt;visibility:visible">
            <v:imagedata r:id="rId26" o:title="2018-10-11 11-32-27"/>
          </v:shape>
        </w:pict>
      </w:r>
    </w:p>
    <w:p w:rsidR="007F3745" w:rsidRDefault="007F3745" w:rsidP="009F6130">
      <w:pPr>
        <w:pStyle w:val="a4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9F6130" w:rsidRPr="0045240A" w:rsidRDefault="007F3745" w:rsidP="00001B09">
      <w:pPr>
        <w:pStyle w:val="a4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</w:t>
      </w:r>
      <w:r w:rsidR="00F97324"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2" o:spid="_x0000_i1043" type="#_x0000_t75" style="width:198pt;height:246.75pt;visibility:visible">
            <v:imagedata r:id="rId27" o:title=""/>
          </v:shape>
        </w:pict>
      </w:r>
      <w:r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 </w:t>
      </w:r>
      <w:r w:rsidR="00F97324" w:rsidRPr="00F9732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3" o:spid="_x0000_i1044" type="#_x0000_t75" style="width:205.5pt;height:247.5pt;visibility:visible">
            <v:imagedata r:id="rId28" o:title=""/>
          </v:shape>
        </w:pict>
      </w:r>
      <w:bookmarkStart w:id="0" w:name="_GoBack"/>
      <w:bookmarkEnd w:id="0"/>
    </w:p>
    <w:sectPr w:rsidR="009F6130" w:rsidRPr="0045240A" w:rsidSect="007F374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853" w:rsidRDefault="006C1853" w:rsidP="002120CF">
      <w:pPr>
        <w:spacing w:after="0" w:line="240" w:lineRule="auto"/>
      </w:pPr>
      <w:r>
        <w:separator/>
      </w:r>
    </w:p>
  </w:endnote>
  <w:endnote w:type="continuationSeparator" w:id="0">
    <w:p w:rsidR="006C1853" w:rsidRDefault="006C1853" w:rsidP="00212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0A" w:rsidRDefault="0045240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0A" w:rsidRDefault="0045240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0A" w:rsidRDefault="0045240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853" w:rsidRDefault="006C1853" w:rsidP="002120CF">
      <w:pPr>
        <w:spacing w:after="0" w:line="240" w:lineRule="auto"/>
      </w:pPr>
      <w:r>
        <w:separator/>
      </w:r>
    </w:p>
  </w:footnote>
  <w:footnote w:type="continuationSeparator" w:id="0">
    <w:p w:rsidR="006C1853" w:rsidRDefault="006C1853" w:rsidP="00212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0A" w:rsidRDefault="0045240A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620641" o:spid="_x0000_s2050" type="#_x0000_t136" style="position:absolute;margin-left:0;margin-top:0;width:597.35pt;height:112pt;rotation:315;z-index:-2;mso-position-horizontal:center;mso-position-horizontal-relative:margin;mso-position-vertical:center;mso-position-vertical-relative:margin" o:allowincell="f" fillcolor="#31849b" stroked="f">
          <v:textpath style="font-family:&quot;Calibri&quot;;font-size:1pt" string="Митрофанова Т.В.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0A" w:rsidRDefault="0045240A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620642" o:spid="_x0000_s2051" type="#_x0000_t136" style="position:absolute;margin-left:0;margin-top:0;width:597.35pt;height:112pt;rotation:315;z-index:-1;mso-position-horizontal:center;mso-position-horizontal-relative:margin;mso-position-vertical:center;mso-position-vertical-relative:margin" o:allowincell="f" fillcolor="#31849b" stroked="f">
          <v:textpath style="font-family:&quot;Calibri&quot;;font-size:1pt" string="Митрофанова Т.В.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40A" w:rsidRDefault="0045240A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620640" o:spid="_x0000_s2049" type="#_x0000_t136" style="position:absolute;margin-left:0;margin-top:0;width:597.35pt;height:112pt;rotation:315;z-index:-3;mso-position-horizontal:center;mso-position-horizontal-relative:margin;mso-position-vertical:center;mso-position-vertical-relative:margin" o:allowincell="f" fillcolor="#31849b" stroked="f">
          <v:textpath style="font-family:&quot;Calibri&quot;;font-size:1pt" string="Митрофанова Т.В.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40885"/>
    <w:multiLevelType w:val="hybridMultilevel"/>
    <w:tmpl w:val="F36046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attachedTemplate r:id="rId1"/>
  <w:doNotTrackMoves/>
  <w:defaultTabStop w:val="708"/>
  <w:characterSpacingControl w:val="doNotCompress"/>
  <w:hdrShapeDefaults>
    <o:shapedefaults v:ext="edit" spidmax="2052">
      <o:colormru v:ext="edit" colors="#e6f082,#81c199,#91c9a6,#b1d9c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240A"/>
    <w:rsid w:val="00001B09"/>
    <w:rsid w:val="002120CF"/>
    <w:rsid w:val="0027326A"/>
    <w:rsid w:val="003617BB"/>
    <w:rsid w:val="0045240A"/>
    <w:rsid w:val="00491D79"/>
    <w:rsid w:val="006C1853"/>
    <w:rsid w:val="007F3745"/>
    <w:rsid w:val="00904F0B"/>
    <w:rsid w:val="009B7D83"/>
    <w:rsid w:val="009F6130"/>
    <w:rsid w:val="00A04F76"/>
    <w:rsid w:val="00A255C5"/>
    <w:rsid w:val="00AF2508"/>
    <w:rsid w:val="00BB6B45"/>
    <w:rsid w:val="00BC0C9C"/>
    <w:rsid w:val="00C50A47"/>
    <w:rsid w:val="00CF5B09"/>
    <w:rsid w:val="00D63DCC"/>
    <w:rsid w:val="00EB3EA4"/>
    <w:rsid w:val="00F9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e6f082,#81c199,#91c9a6,#b1d9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A47"/>
    <w:pPr>
      <w:ind w:left="720"/>
      <w:contextualSpacing/>
    </w:pPr>
  </w:style>
  <w:style w:type="paragraph" w:styleId="a4">
    <w:name w:val="No Spacing"/>
    <w:uiPriority w:val="1"/>
    <w:qFormat/>
    <w:rsid w:val="00BB6B45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1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120C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12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20CF"/>
  </w:style>
  <w:style w:type="paragraph" w:styleId="a9">
    <w:name w:val="footer"/>
    <w:basedOn w:val="a"/>
    <w:link w:val="aa"/>
    <w:uiPriority w:val="99"/>
    <w:unhideWhenUsed/>
    <w:rsid w:val="00212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2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90;&#1100;&#1103;&#1085;&#1072;\Desktop\&#1058;&#1072;&#1082;&#1072;&#1103;%20&#1088;&#1072;&#1079;&#1085;&#1072;&#1103;%20&#1088;&#1086;&#1084;&#1072;&#1096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B304F-04D2-4F59-BCD1-D8AC8D34E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Такая разная ромашка</Template>
  <TotalTime>4</TotalTime>
  <Pages>1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2018-10-21T09:37:00Z</dcterms:created>
  <dcterms:modified xsi:type="dcterms:W3CDTF">2018-10-21T09:41:00Z</dcterms:modified>
</cp:coreProperties>
</file>